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09F5" w:rsidRPr="001D166E" w:rsidRDefault="004009F5" w:rsidP="004009F5">
      <w:pPr>
        <w:pStyle w:val="3"/>
        <w:numPr>
          <w:ilvl w:val="0"/>
          <w:numId w:val="0"/>
        </w:numPr>
        <w:ind w:left="720" w:hanging="720"/>
        <w:rPr>
          <w:sz w:val="24"/>
          <w:u w:val="single"/>
        </w:rPr>
      </w:pPr>
      <w:r w:rsidRPr="001D166E">
        <w:rPr>
          <w:sz w:val="24"/>
          <w:u w:val="single"/>
        </w:rPr>
        <w:t>ΑΙΤΗΣΗ</w:t>
      </w:r>
    </w:p>
    <w:p w:rsidR="004009F5" w:rsidRPr="00273822" w:rsidRDefault="004009F5" w:rsidP="00790A5A">
      <w:pPr>
        <w:pStyle w:val="3"/>
        <w:rPr>
          <w:sz w:val="24"/>
          <w:u w:val="single"/>
        </w:rPr>
      </w:pPr>
    </w:p>
    <w:p w:rsidR="004009F5" w:rsidRPr="001D166E" w:rsidRDefault="004009F5" w:rsidP="005E098A">
      <w:pPr>
        <w:pStyle w:val="3"/>
        <w:spacing w:line="276" w:lineRule="auto"/>
        <w:rPr>
          <w:sz w:val="22"/>
          <w:szCs w:val="22"/>
          <w:u w:val="single"/>
        </w:rPr>
      </w:pPr>
      <w:r w:rsidRPr="001D166E">
        <w:rPr>
          <w:sz w:val="22"/>
          <w:szCs w:val="22"/>
          <w:u w:val="single"/>
        </w:rPr>
        <w:t>Εγγραφής μαθητή</w:t>
      </w:r>
      <w:r w:rsidR="00CD6165" w:rsidRPr="001D166E">
        <w:rPr>
          <w:sz w:val="22"/>
          <w:szCs w:val="22"/>
          <w:u w:val="single"/>
        </w:rPr>
        <w:t>/τριας</w:t>
      </w:r>
      <w:r w:rsidR="00404DF7" w:rsidRPr="001D166E">
        <w:rPr>
          <w:sz w:val="22"/>
          <w:szCs w:val="22"/>
          <w:u w:val="single"/>
        </w:rPr>
        <w:t xml:space="preserve"> </w:t>
      </w:r>
      <w:r w:rsidR="00CD6165" w:rsidRPr="001D166E">
        <w:rPr>
          <w:sz w:val="22"/>
          <w:szCs w:val="22"/>
          <w:u w:val="single"/>
        </w:rPr>
        <w:t xml:space="preserve">στο </w:t>
      </w:r>
      <w:r w:rsidR="00404DF7" w:rsidRPr="001D166E">
        <w:rPr>
          <w:sz w:val="22"/>
          <w:szCs w:val="22"/>
          <w:u w:val="single"/>
        </w:rPr>
        <w:t>Κοινωνικ</w:t>
      </w:r>
      <w:r w:rsidR="00CD6165" w:rsidRPr="001D166E">
        <w:rPr>
          <w:sz w:val="22"/>
          <w:szCs w:val="22"/>
          <w:u w:val="single"/>
        </w:rPr>
        <w:t>ό</w:t>
      </w:r>
      <w:r w:rsidR="00016FA7">
        <w:rPr>
          <w:sz w:val="22"/>
          <w:szCs w:val="22"/>
          <w:u w:val="single"/>
        </w:rPr>
        <w:t xml:space="preserve"> </w:t>
      </w:r>
      <w:r w:rsidR="00404DF7" w:rsidRPr="001D166E">
        <w:rPr>
          <w:sz w:val="22"/>
          <w:szCs w:val="22"/>
          <w:u w:val="single"/>
        </w:rPr>
        <w:t>Φροντιστ</w:t>
      </w:r>
      <w:r w:rsidR="00CD6165" w:rsidRPr="001D166E">
        <w:rPr>
          <w:sz w:val="22"/>
          <w:szCs w:val="22"/>
          <w:u w:val="single"/>
        </w:rPr>
        <w:t>ήριο</w:t>
      </w:r>
      <w:r w:rsidRPr="001D166E">
        <w:rPr>
          <w:sz w:val="22"/>
          <w:szCs w:val="22"/>
          <w:u w:val="single"/>
        </w:rPr>
        <w:t xml:space="preserve">  Δήμου Αγίου Δημητρίου (Κ.Φ.Α.Δ.)</w:t>
      </w:r>
    </w:p>
    <w:p w:rsidR="00E252E8" w:rsidRPr="00016FA7" w:rsidRDefault="00E252E8" w:rsidP="00D1757F">
      <w:pPr>
        <w:pStyle w:val="3"/>
        <w:numPr>
          <w:ilvl w:val="0"/>
          <w:numId w:val="0"/>
        </w:numPr>
        <w:jc w:val="left"/>
        <w:rPr>
          <w:sz w:val="22"/>
          <w:szCs w:val="22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265"/>
        <w:gridCol w:w="1258"/>
        <w:gridCol w:w="320"/>
        <w:gridCol w:w="8"/>
        <w:gridCol w:w="808"/>
        <w:gridCol w:w="1146"/>
        <w:gridCol w:w="709"/>
        <w:gridCol w:w="586"/>
        <w:gridCol w:w="170"/>
        <w:gridCol w:w="680"/>
        <w:gridCol w:w="400"/>
        <w:gridCol w:w="1423"/>
        <w:gridCol w:w="709"/>
        <w:gridCol w:w="567"/>
        <w:gridCol w:w="567"/>
        <w:gridCol w:w="970"/>
        <w:gridCol w:w="188"/>
      </w:tblGrid>
      <w:tr w:rsidR="00E252E8" w:rsidRPr="00273822" w:rsidTr="00EE593A">
        <w:trPr>
          <w:cantSplit/>
          <w:trHeight w:val="415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pStyle w:val="ae"/>
              <w:snapToGrid w:val="0"/>
              <w:rPr>
                <w:rFonts w:ascii="Arial" w:hAnsi="Arial" w:cs="Arial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273822">
              <w:rPr>
                <w:rFonts w:ascii="Arial" w:hAnsi="Arial" w:cs="Arial"/>
                <w:sz w:val="20"/>
                <w:szCs w:val="20"/>
              </w:rPr>
              <w:t>ΠΡΟΣ:</w:t>
            </w:r>
          </w:p>
        </w:tc>
        <w:tc>
          <w:tcPr>
            <w:tcW w:w="92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57F" w:rsidRPr="00921556" w:rsidRDefault="00D1757F" w:rsidP="00D1757F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sz w:val="22"/>
              </w:rPr>
            </w:pPr>
          </w:p>
          <w:p w:rsidR="004009F5" w:rsidRDefault="004009F5" w:rsidP="00CF3639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b/>
                <w:sz w:val="22"/>
              </w:rPr>
            </w:pPr>
            <w:r w:rsidRPr="001D166E">
              <w:rPr>
                <w:rFonts w:ascii="Arial" w:hAnsi="Arial" w:cs="Arial"/>
                <w:b/>
                <w:sz w:val="22"/>
              </w:rPr>
              <w:t>ΟΡΓΑΝΙΣΜΟ ΠΑΙΔΕΙΑΣ, ΚΟΙΝΩΝΙΚΗΣ ΑΛΛΗΛΕΓΓΥΗΣ ΚΑΙ ΠΡΟΣΤΑΣΙΑΣ (Ο.Π.ΚΑ.Π.)</w:t>
            </w:r>
          </w:p>
          <w:p w:rsidR="00CF3639" w:rsidRPr="001D166E" w:rsidRDefault="00CF3639" w:rsidP="00CF3639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               Κοινωνικό Φροντιστήριο Δήμου Αγίου Δημητρίου (Κ.Φ.Α.Δ.)</w:t>
            </w:r>
          </w:p>
        </w:tc>
      </w:tr>
      <w:tr w:rsidR="00E252E8" w:rsidRPr="00273822" w:rsidTr="00EE593A">
        <w:trPr>
          <w:cantSplit/>
          <w:trHeight w:val="415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22"/>
                <w:szCs w:val="22"/>
              </w:rPr>
            </w:pPr>
            <w:r w:rsidRPr="002738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273822" w:rsidTr="00EE593A">
        <w:trPr>
          <w:cantSplit/>
          <w:trHeight w:val="1061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FE5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  <w:p w:rsidR="00691FE5" w:rsidRPr="00691FE5" w:rsidRDefault="00EC645E" w:rsidP="00691FE5">
            <w:pPr>
              <w:rPr>
                <w:rFonts w:ascii="Arial" w:hAnsi="Arial" w:cs="Arial"/>
                <w:sz w:val="16"/>
              </w:rPr>
            </w:pPr>
            <w:r w:rsidRPr="00EC645E">
              <w:rPr>
                <w:rFonts w:ascii="Arial" w:hAnsi="Arial" w:cs="Arial"/>
                <w:noProof/>
                <w:sz w:val="16"/>
                <w:lang w:val="en-US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6" type="#_x0000_t32" style="position:absolute;margin-left:-5pt;margin-top:8.3pt;width:524.45pt;height:0;z-index:251678720" o:connectortype="straight"/>
              </w:pict>
            </w:r>
          </w:p>
          <w:p w:rsidR="00691FE5" w:rsidRDefault="00691FE5" w:rsidP="00691FE5">
            <w:pPr>
              <w:rPr>
                <w:rFonts w:ascii="Arial" w:hAnsi="Arial" w:cs="Arial"/>
                <w:sz w:val="16"/>
              </w:rPr>
            </w:pPr>
          </w:p>
          <w:p w:rsidR="00E252E8" w:rsidRPr="00D45543" w:rsidRDefault="00691FE5" w:rsidP="00691FE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</w:t>
            </w:r>
            <w:r w:rsidRPr="00D45543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81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D1757F" w:rsidTr="00EE593A">
        <w:trPr>
          <w:cantSplit/>
          <w:trHeight w:val="922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Αριθμός Δελτίου Ταυτότητας</w:t>
            </w:r>
            <w:r w:rsidR="00254EE6">
              <w:rPr>
                <w:rFonts w:ascii="Arial" w:hAnsi="Arial" w:cs="Arial"/>
                <w:sz w:val="16"/>
              </w:rPr>
              <w:t xml:space="preserve"> ή</w:t>
            </w:r>
          </w:p>
          <w:p w:rsidR="00790A5A" w:rsidRPr="00691FE5" w:rsidRDefault="00790A5A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Αριθμός  Διαβατηρίου </w:t>
            </w:r>
            <w:r w:rsidRPr="00691FE5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C645E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el-GR"/>
              </w:rPr>
              <w:pict>
                <v:shape id="_x0000_s1059" type="#_x0000_t32" style="position:absolute;margin-left:116.35pt;margin-top:24.9pt;width:283.4pt;height:0;z-index:251679744;mso-position-horizontal-relative:text;mso-position-vertical-relative:text" o:connectortype="straight"/>
              </w:pic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49F5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Τηλ</w:t>
            </w:r>
            <w:r w:rsidR="00254EE6">
              <w:rPr>
                <w:rFonts w:ascii="Arial" w:hAnsi="Arial" w:cs="Arial"/>
                <w:sz w:val="16"/>
              </w:rPr>
              <w:t>.:</w:t>
            </w:r>
            <w:r w:rsidR="001D49F5" w:rsidRPr="00273822">
              <w:rPr>
                <w:rFonts w:ascii="Arial" w:hAnsi="Arial" w:cs="Arial"/>
                <w:sz w:val="16"/>
              </w:rPr>
              <w:t xml:space="preserve">  </w:t>
            </w:r>
          </w:p>
          <w:p w:rsidR="00E252E8" w:rsidRPr="00273822" w:rsidRDefault="001D49F5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 Κ</w:t>
            </w:r>
            <w:r w:rsidR="00DC22B5" w:rsidRPr="00273822">
              <w:rPr>
                <w:rFonts w:ascii="Arial" w:hAnsi="Arial" w:cs="Arial"/>
                <w:sz w:val="16"/>
              </w:rPr>
              <w:t>ιν.:</w:t>
            </w:r>
          </w:p>
        </w:tc>
        <w:tc>
          <w:tcPr>
            <w:tcW w:w="4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273822" w:rsidTr="00EE593A">
        <w:trPr>
          <w:cantSplit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1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3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D1757F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Αριθ.</w:t>
            </w:r>
            <w:r w:rsidR="00E252E8" w:rsidRPr="00273822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757F" w:rsidRPr="00273822" w:rsidTr="00EE593A">
        <w:trPr>
          <w:cantSplit/>
          <w:trHeight w:val="520"/>
        </w:trPr>
        <w:tc>
          <w:tcPr>
            <w:tcW w:w="265" w:type="dxa"/>
            <w:shd w:val="clear" w:color="auto" w:fill="auto"/>
          </w:tcPr>
          <w:p w:rsidR="00D1757F" w:rsidRPr="00273822" w:rsidRDefault="00D175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757F" w:rsidRPr="00273822" w:rsidRDefault="00D1757F">
            <w:pPr>
              <w:snapToGrid w:val="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D1757F" w:rsidRPr="00273822" w:rsidRDefault="00D1757F">
            <w:pPr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(Ε</w:t>
            </w:r>
            <w:r w:rsidRPr="00273822">
              <w:rPr>
                <w:rFonts w:ascii="Arial" w:hAnsi="Arial" w:cs="Arial"/>
                <w:sz w:val="16"/>
                <w:lang w:val="en-US"/>
              </w:rPr>
              <w:t>mail</w:t>
            </w:r>
            <w:r w:rsidRPr="00273822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89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757F" w:rsidRPr="00273822" w:rsidRDefault="00D1757F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2E8" w:rsidRPr="004D209F" w:rsidTr="004D209F">
        <w:tblPrEx>
          <w:tblCellMar>
            <w:left w:w="0" w:type="dxa"/>
            <w:right w:w="0" w:type="dxa"/>
          </w:tblCellMar>
        </w:tblPrEx>
        <w:trPr>
          <w:trHeight w:val="60"/>
        </w:trPr>
        <w:tc>
          <w:tcPr>
            <w:tcW w:w="10586" w:type="dxa"/>
            <w:gridSpan w:val="16"/>
            <w:shd w:val="clear" w:color="auto" w:fill="auto"/>
          </w:tcPr>
          <w:p w:rsidR="004009F5" w:rsidRPr="004D209F" w:rsidRDefault="004009F5" w:rsidP="004009F5">
            <w:pPr>
              <w:snapToGrid w:val="0"/>
              <w:ind w:right="124"/>
              <w:jc w:val="center"/>
              <w:rPr>
                <w:rFonts w:ascii="Arial" w:hAnsi="Arial" w:cs="Arial"/>
              </w:rPr>
            </w:pPr>
          </w:p>
          <w:p w:rsidR="005E098A" w:rsidRPr="004D209F" w:rsidRDefault="005E098A" w:rsidP="005E098A">
            <w:pPr>
              <w:tabs>
                <w:tab w:val="left" w:pos="840"/>
                <w:tab w:val="center" w:pos="5219"/>
              </w:tabs>
              <w:snapToGrid w:val="0"/>
              <w:ind w:right="124"/>
              <w:rPr>
                <w:rFonts w:ascii="Arial" w:hAnsi="Arial" w:cs="Arial"/>
              </w:rPr>
            </w:pPr>
            <w:r w:rsidRPr="004D209F">
              <w:rPr>
                <w:rFonts w:ascii="Arial" w:hAnsi="Arial" w:cs="Arial"/>
              </w:rPr>
              <w:tab/>
            </w:r>
          </w:p>
          <w:p w:rsidR="00E252E8" w:rsidRPr="004D209F" w:rsidRDefault="00E252E8" w:rsidP="007D798B">
            <w:pPr>
              <w:tabs>
                <w:tab w:val="left" w:pos="840"/>
                <w:tab w:val="center" w:pos="5219"/>
              </w:tabs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 xml:space="preserve">Παρακαλώ για την εγγραφή του παιδιού μου στο Κοινωνικό Φροντιστήριο </w:t>
            </w:r>
            <w:r w:rsidR="00A45137">
              <w:rPr>
                <w:rFonts w:ascii="Arial" w:hAnsi="Arial" w:cs="Arial"/>
                <w:sz w:val="20"/>
                <w:szCs w:val="20"/>
              </w:rPr>
              <w:t>Δήμου Αγίου Δημητρίου:</w:t>
            </w:r>
          </w:p>
          <w:p w:rsidR="00E252E8" w:rsidRPr="004D209F" w:rsidRDefault="00E252E8">
            <w:pPr>
              <w:ind w:right="12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 xml:space="preserve">Ονοματεπώνυμο (παιδιού) : 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Όνομα  Πατρός: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Ημερομηνία  γέννησης 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………………………………………………………………………………………..............................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Τάξη που θα φοιτήσει: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Σχολείο που θα φοιτήσει: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………………………………………………………………………………………............................</w:t>
            </w:r>
          </w:p>
          <w:p w:rsidR="00FA3598" w:rsidRPr="004D209F" w:rsidRDefault="00FA3598" w:rsidP="007D798B">
            <w:pPr>
              <w:tabs>
                <w:tab w:val="left" w:pos="5935"/>
              </w:tabs>
              <w:spacing w:after="240" w:line="276" w:lineRule="auto"/>
              <w:rPr>
                <w:rFonts w:ascii="Arial" w:hAnsi="Arial" w:cs="Arial"/>
                <w:sz w:val="22"/>
                <w:szCs w:val="22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Κινητό:</w:t>
            </w:r>
            <w:r w:rsidR="007D798B" w:rsidRPr="004D209F">
              <w:rPr>
                <w:rFonts w:ascii="Arial" w:hAnsi="Arial" w:cs="Arial"/>
                <w:i/>
                <w:sz w:val="22"/>
                <w:szCs w:val="22"/>
              </w:rPr>
              <w:t>…………………………………….</w:t>
            </w:r>
            <w:r w:rsidR="00333EFD" w:rsidRPr="004D209F">
              <w:rPr>
                <w:rFonts w:ascii="Arial" w:hAnsi="Arial" w:cs="Arial"/>
                <w:i/>
                <w:sz w:val="22"/>
                <w:szCs w:val="22"/>
              </w:rPr>
              <w:t xml:space="preserve">  </w:t>
            </w:r>
            <w:r w:rsidRPr="00102B57">
              <w:rPr>
                <w:rFonts w:ascii="Arial" w:hAnsi="Arial" w:cs="Arial"/>
                <w:i/>
                <w:sz w:val="20"/>
                <w:szCs w:val="20"/>
                <w:lang w:val="en-US"/>
              </w:rPr>
              <w:t>e</w:t>
            </w:r>
            <w:r w:rsidRPr="00102B57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Pr="00102B57">
              <w:rPr>
                <w:rFonts w:ascii="Arial" w:hAnsi="Arial" w:cs="Arial"/>
                <w:i/>
                <w:sz w:val="20"/>
                <w:szCs w:val="20"/>
                <w:lang w:val="en-US"/>
              </w:rPr>
              <w:t>mail</w:t>
            </w:r>
            <w:r w:rsidRPr="00102B57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="007D798B" w:rsidRPr="00102B57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……………………………………………………........................</w:t>
            </w:r>
          </w:p>
          <w:p w:rsidR="007D798B" w:rsidRPr="004D209F" w:rsidRDefault="007D798B" w:rsidP="007D798B">
            <w:pPr>
              <w:ind w:right="12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FA3598" w:rsidP="007D798B">
            <w:pPr>
              <w:ind w:right="1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Μαθήματα που θα παρακολουθήσει</w:t>
            </w:r>
            <w:r w:rsidR="00E252E8" w:rsidRPr="004D209F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252E8" w:rsidRPr="004D209F" w:rsidRDefault="00E252E8" w:rsidP="00273822">
            <w:pPr>
              <w:spacing w:line="276" w:lineRule="auto"/>
              <w:ind w:right="124"/>
              <w:jc w:val="center"/>
              <w:rPr>
                <w:rFonts w:ascii="Arial" w:hAnsi="Arial" w:cs="Arial"/>
                <w:sz w:val="28"/>
                <w:szCs w:val="28"/>
                <w:u w:val="single"/>
              </w:rPr>
            </w:pP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247475" w:rsidRPr="004D209F">
              <w:rPr>
                <w:rFonts w:ascii="Arial" w:hAnsi="Arial" w:cs="Arial"/>
                <w:sz w:val="20"/>
                <w:szCs w:val="20"/>
              </w:rPr>
              <w:t xml:space="preserve">--------------------------     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5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</w:t>
            </w:r>
            <w:r w:rsidR="00273822" w:rsidRPr="004D209F">
              <w:rPr>
                <w:rFonts w:ascii="Arial" w:hAnsi="Arial" w:cs="Arial"/>
                <w:sz w:val="20"/>
                <w:szCs w:val="20"/>
              </w:rPr>
              <w:t>-------------------------</w:t>
            </w:r>
          </w:p>
          <w:p w:rsidR="00E252E8" w:rsidRPr="004D209F" w:rsidRDefault="007D798B" w:rsidP="007D798B">
            <w:pPr>
              <w:tabs>
                <w:tab w:val="left" w:pos="914"/>
              </w:tabs>
              <w:spacing w:line="276" w:lineRule="auto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ab/>
            </w: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247475" w:rsidRPr="004D209F">
              <w:rPr>
                <w:rFonts w:ascii="Arial" w:hAnsi="Arial" w:cs="Arial"/>
                <w:sz w:val="20"/>
                <w:szCs w:val="20"/>
              </w:rPr>
              <w:t xml:space="preserve">--------------------------     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6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</w:t>
            </w:r>
            <w:r w:rsidR="00273822" w:rsidRPr="004D209F">
              <w:rPr>
                <w:rFonts w:ascii="Arial" w:hAnsi="Arial" w:cs="Arial"/>
                <w:sz w:val="20"/>
                <w:szCs w:val="20"/>
              </w:rPr>
              <w:t>-------------------------</w:t>
            </w:r>
          </w:p>
          <w:p w:rsidR="00E252E8" w:rsidRPr="004D209F" w:rsidRDefault="00E252E8" w:rsidP="00273822">
            <w:pPr>
              <w:pStyle w:val="ac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--------------------------     7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-------------------------------------------------------------</w:t>
            </w:r>
          </w:p>
          <w:p w:rsidR="00FA3598" w:rsidRPr="004D209F" w:rsidRDefault="00FA3598" w:rsidP="00FA3598">
            <w:pPr>
              <w:pStyle w:val="ac"/>
              <w:rPr>
                <w:rFonts w:ascii="Arial" w:hAnsi="Arial" w:cs="Arial"/>
                <w:sz w:val="20"/>
                <w:szCs w:val="20"/>
              </w:rPr>
            </w:pPr>
          </w:p>
          <w:p w:rsidR="00FA3598" w:rsidRPr="004D209F" w:rsidRDefault="00FA3598" w:rsidP="00FA3598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--------------------------------------------------------------     8.   -------------------------------------------------------------</w:t>
            </w:r>
          </w:p>
          <w:p w:rsidR="00FA3598" w:rsidRPr="004D209F" w:rsidRDefault="00EC645E" w:rsidP="00FA3598">
            <w:pPr>
              <w:spacing w:line="276" w:lineRule="auto"/>
              <w:ind w:right="124"/>
              <w:rPr>
                <w:rFonts w:ascii="Arial" w:hAnsi="Arial" w:cs="Arial"/>
                <w:sz w:val="22"/>
                <w:szCs w:val="22"/>
              </w:rPr>
            </w:pPr>
            <w:r w:rsidRPr="00EC645E">
              <w:rPr>
                <w:rFonts w:ascii="Arial" w:hAnsi="Arial" w:cs="Arial"/>
                <w:noProof/>
                <w:lang w:eastAsia="el-GR"/>
              </w:rPr>
              <w:pict>
                <v:roundrect id="_x0000_s1075" style="position:absolute;margin-left:468.7pt;margin-top:12.85pt;width:24pt;height:15pt;z-index:251694080" arcsize="10923f"/>
              </w:pict>
            </w:r>
          </w:p>
          <w:p w:rsidR="00EE593A" w:rsidRPr="004D209F" w:rsidRDefault="00EE593A" w:rsidP="00EE593A">
            <w:pPr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Οικογενειακό εισόδημα : </w:t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……………………………………………………………………………………..Επανεγγραφή:</w:t>
            </w:r>
          </w:p>
          <w:p w:rsidR="00EE593A" w:rsidRPr="004D209F" w:rsidRDefault="00EC645E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1" style="position:absolute;margin-left:468.7pt;margin-top:7.85pt;width:24pt;height:15pt;z-index:251689984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3" style="position:absolute;margin-left:322.65pt;margin-top:7.85pt;width:24pt;height:15pt;z-index:251681792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7" style="position:absolute;margin-left:169.9pt;margin-top:7.85pt;width:24pt;height:15pt;z-index:251685888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Δημότης  και Κάτοικος Αγ. Δημητρίου                    Δημότης Αγ. Δημητρίου                     </w:t>
            </w:r>
            <w:r w:rsidR="00A45137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4D209F">
              <w:rPr>
                <w:rFonts w:ascii="Arial" w:hAnsi="Arial" w:cs="Arial"/>
                <w:sz w:val="18"/>
                <w:szCs w:val="18"/>
              </w:rPr>
              <w:t xml:space="preserve">Κάτοικος Αγ. Δημητρίου          </w:t>
            </w:r>
          </w:p>
          <w:p w:rsidR="00EE593A" w:rsidRPr="004D209F" w:rsidRDefault="00EC645E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6" style="position:absolute;margin-left:267.95pt;margin-top:8.35pt;width:24pt;height:15pt;z-index:251684864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3" style="position:absolute;margin-left:169.9pt;margin-top:8.35pt;width:24pt;height:15pt;z-index:251692032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2" style="position:absolute;margin-left:90.3pt;margin-top:8.35pt;width:24pt;height:15pt;z-index:251691008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Άνεργος :   Πατέρας                   Μητέρα                      Απορία:</w:t>
            </w:r>
          </w:p>
          <w:p w:rsidR="00EE593A" w:rsidRPr="004D209F" w:rsidRDefault="00EC645E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8" style="position:absolute;margin-left:305.1pt;margin-top:9.7pt;width:24pt;height:15pt;z-index:251686912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9" style="position:absolute;margin-left:187.55pt;margin-top:9.7pt;width:24pt;height:15pt;z-index:251687936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0" style="position:absolute;margin-left:72.6pt;margin-top:9.7pt;width:24pt;height:15pt;z-index:251688960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Μονογονεϊκή                           Τρίτεκνη                             Πολύτεκνη                           </w:t>
            </w:r>
            <w:r w:rsidR="00A4513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4D209F">
              <w:rPr>
                <w:rFonts w:ascii="Arial" w:hAnsi="Arial" w:cs="Arial"/>
                <w:sz w:val="18"/>
                <w:szCs w:val="18"/>
              </w:rPr>
              <w:t>Αριθμός παιδιών: …………………</w:t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>…………</w:t>
            </w:r>
          </w:p>
          <w:p w:rsidR="00EE593A" w:rsidRPr="004D209F" w:rsidRDefault="00EC645E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4" style="position:absolute;margin-left:492.7pt;margin-top:9pt;width:24pt;height:15pt;z-index:251693056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4" style="position:absolute;margin-left:236.95pt;margin-top:9pt;width:24pt;height:15pt;z-index:251682816" arcsize="10923f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5" style="position:absolute;margin-left:81.5pt;margin-top:9pt;width:24pt;height:15pt;z-index:251683840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Γονέας ΑΜΕΑ                           Αδελφός/αδελφή ΑΜΕΑ</w:t>
            </w:r>
            <w:r w:rsidR="003E5C96" w:rsidRPr="004D209F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E5C96" w:rsidRPr="004D209F">
              <w:rPr>
                <w:rFonts w:ascii="Arial" w:hAnsi="Arial" w:cs="Arial"/>
                <w:sz w:val="18"/>
                <w:szCs w:val="18"/>
              </w:rPr>
              <w:t xml:space="preserve">Φοιτητής/Φοιτήτρια ή στρατιώτης εκτός Αθηνών </w:t>
            </w:r>
          </w:p>
          <w:p w:rsidR="001E18CE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sz w:val="20"/>
                <w:szCs w:val="20"/>
              </w:rPr>
            </w:pPr>
            <w:r w:rsidRPr="004D209F">
              <w:rPr>
                <w:sz w:val="20"/>
                <w:szCs w:val="20"/>
              </w:rPr>
              <w:lastRenderedPageBreak/>
              <w:t xml:space="preserve">                                            </w:t>
            </w:r>
          </w:p>
          <w:p w:rsidR="00921556" w:rsidRPr="004D209F" w:rsidRDefault="00921556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E252E8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Συνημμένα  καταθέτω τα παρακάτω  δικαιολογητικά:  (συμπληρώνονται κατά την παραλαβή)</w:t>
            </w:r>
          </w:p>
          <w:p w:rsidR="00E252E8" w:rsidRPr="004D209F" w:rsidRDefault="00E252E8">
            <w:pPr>
              <w:ind w:right="124"/>
              <w:rPr>
                <w:rFonts w:ascii="Arial" w:hAnsi="Arial" w:cs="Arial"/>
              </w:rPr>
            </w:pPr>
          </w:p>
          <w:p w:rsidR="006D54B8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365.75pt;margin-top:4pt;width:21.05pt;height:14.7pt;z-index:251656192;mso-wrap-distance-left:9.05pt;mso-wrap-distance-right:9.05pt;mso-position-horizontal-relative:margin" strokeweight=".5pt">
                  <v:fill color2="black"/>
                  <v:textbox style="mso-next-textbox:#_x0000_s1031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>1)</w:t>
            </w:r>
            <w:r w:rsidR="0063304B" w:rsidRPr="004D209F">
              <w:rPr>
                <w:rFonts w:ascii="Arial" w:hAnsi="Arial" w:cs="Arial"/>
                <w:sz w:val="18"/>
                <w:szCs w:val="18"/>
              </w:rPr>
              <w:t>Φ</w:t>
            </w:r>
            <w:r w:rsidR="00E252E8" w:rsidRPr="004D209F">
              <w:rPr>
                <w:rFonts w:ascii="Arial" w:hAnsi="Arial" w:cs="Arial"/>
                <w:sz w:val="18"/>
                <w:szCs w:val="18"/>
              </w:rPr>
              <w:t>ωτοαντίγραφο  αστυνομικής ταυτότητας ή διαβατηρίου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252E8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 id="_x0000_s1032" type="#_x0000_t202" style="position:absolute;left:0;text-align:left;margin-left:365.9pt;margin-top:12.6pt;width:21.05pt;height:15.65pt;z-index:251657216;mso-wrap-distance-left:9.05pt;mso-wrap-distance-right:9.05pt;mso-position-horizontal-relative:margin" strokeweight=".5pt">
                  <v:fill color2="black"/>
                  <v:textbox style="mso-next-textbox:#_x0000_s1032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και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άδειας παραμονής  </w:t>
            </w:r>
          </w:p>
          <w:p w:rsidR="006D54B8" w:rsidRPr="004D209F" w:rsidRDefault="00E252E8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2)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>Φωτοαντίγραφο αστυνομικής ταυτότητας ή διαβατηρίου</w:t>
            </w:r>
          </w:p>
          <w:p w:rsidR="006D54B8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 id="_x0000_s1033" type="#_x0000_t202" style="position:absolute;left:0;text-align:left;margin-left:365.75pt;margin-top:13.3pt;width:21.05pt;height:12pt;z-index:251658240;mso-wrap-distance-left:9.05pt;mso-wrap-distance-right:9.05pt;mso-position-horizontal-relative:margin" strokeweight=".5pt">
                  <v:fill color2="black"/>
                  <v:textbox style="mso-next-textbox:#_x0000_s1033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και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άδειας παραμονής μαθητή</w:t>
            </w:r>
          </w:p>
          <w:p w:rsidR="00BC65B9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9" type="#_x0000_t202" style="position:absolute;left:0;text-align:left;margin-left:365.75pt;margin-top:14pt;width:21.05pt;height:12.55pt;z-index:251673600;mso-wrap-distance-left:9.05pt;mso-wrap-distance-right:9.05pt;mso-position-horizontal-relative:margin" strokeweight=".5pt">
                  <v:fill color2="black"/>
                  <v:textbox style="mso-next-textbox:#_x0000_s1049" inset="7.45pt,3.85pt,7.45pt,3.85pt">
                    <w:txbxContent>
                      <w:p w:rsidR="00C93F92" w:rsidRDefault="00C93F92" w:rsidP="00F93363"/>
                    </w:txbxContent>
                  </v:textbox>
                  <w10:wrap anchorx="margin"/>
                </v:shape>
              </w:pict>
            </w:r>
            <w:r w:rsidR="00E252E8" w:rsidRPr="004D209F">
              <w:rPr>
                <w:rFonts w:ascii="Arial" w:hAnsi="Arial" w:cs="Arial"/>
                <w:sz w:val="18"/>
                <w:szCs w:val="18"/>
              </w:rPr>
              <w:t>3) Πρόσφατο  Πιστοποιητικό Οικογενειακής Κατάστασης</w: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D54B8" w:rsidRDefault="00E252E8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4) Εκκαθαριστικό  ΔΟΥ </w: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τελευταίου έτους</w:t>
            </w:r>
          </w:p>
          <w:p w:rsidR="00274DDB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45E">
              <w:rPr>
                <w:rFonts w:ascii="Arial" w:hAnsi="Arial" w:cs="Arial"/>
                <w:noProof/>
                <w:lang w:val="en-US" w:eastAsia="en-US"/>
              </w:rPr>
              <w:pict>
                <v:shape id="_x0000_s1079" type="#_x0000_t202" style="position:absolute;left:0;text-align:left;margin-left:365.75pt;margin-top:.9pt;width:21.05pt;height:12.3pt;z-index:251696128;mso-wrap-distance-left:9.05pt;mso-wrap-distance-right:9.05pt;mso-position-horizontal-relative:margin" strokeweight=".5pt">
                  <v:fill color2="black"/>
                  <v:textbox style="mso-next-textbox:#_x0000_s1079" inset="7.45pt,3.85pt,7.45pt,3.85pt">
                    <w:txbxContent>
                      <w:p w:rsidR="00274DDB" w:rsidRDefault="00274DDB" w:rsidP="00274DDB"/>
                    </w:txbxContent>
                  </v:textbox>
                  <w10:wrap anchorx="margin"/>
                </v:shape>
              </w:pict>
            </w:r>
            <w:r w:rsidR="00274DDB">
              <w:rPr>
                <w:rFonts w:ascii="Arial" w:hAnsi="Arial" w:cs="Arial"/>
                <w:sz w:val="18"/>
                <w:szCs w:val="18"/>
              </w:rPr>
              <w:t>5) Φωτοαντίγραφο τελευταίου ελέγχου σπουδών.</w:t>
            </w:r>
          </w:p>
          <w:p w:rsidR="00DF156A" w:rsidRPr="004D209F" w:rsidRDefault="00EC645E" w:rsidP="001D166E">
            <w:pPr>
              <w:tabs>
                <w:tab w:val="left" w:pos="7305"/>
              </w:tabs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6" type="#_x0000_t202" style="position:absolute;left:0;text-align:left;margin-left:365.75pt;margin-top:1.75pt;width:21.05pt;height:12.3pt;z-index:251671552;mso-wrap-distance-left:9.05pt;mso-wrap-distance-right:9.05pt;mso-position-horizontal-relative:margin" strokeweight=".5pt">
                  <v:fill color2="black"/>
                  <v:textbox style="mso-next-textbox:#_x0000_s1046" inset="7.45pt,3.85pt,7.45pt,3.85pt">
                    <w:txbxContent>
                      <w:p w:rsidR="00C93F92" w:rsidRDefault="00C93F92" w:rsidP="00D32F8A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6</w:t>
            </w:r>
            <w:r w:rsidR="00DF156A" w:rsidRPr="004D209F">
              <w:rPr>
                <w:rFonts w:ascii="Arial" w:hAnsi="Arial" w:cs="Arial"/>
                <w:sz w:val="18"/>
                <w:szCs w:val="18"/>
              </w:rPr>
              <w:t>) Φωτοαντίγραφο Απολυτηρίου Λυκείου(για απόφοιτους)</w:t>
            </w:r>
          </w:p>
          <w:p w:rsidR="00D32F8A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 id="_x0000_s1037" type="#_x0000_t202" style="position:absolute;left:0;text-align:left;margin-left:365.9pt;margin-top:5.65pt;width:21.05pt;height:15pt;z-index:251662336;mso-wrap-distance-left:9.05pt;mso-wrap-distance-right:9.05pt;mso-position-horizontal-relative:margin" strokeweight=".5pt">
                  <v:fill color2="black"/>
                  <v:textbox style="mso-next-textbox:#_x0000_s1037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7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>) Φωτοαντίγραφο πρόσφατου λογαριασμού ΔΕΚΟ ή</w:t>
            </w:r>
          </w:p>
          <w:p w:rsidR="00D32F8A" w:rsidRPr="004D209F" w:rsidRDefault="003E0AB4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β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>εβαίωση μόνιμης κατοικίας.</w:t>
            </w:r>
          </w:p>
          <w:p w:rsidR="005D4C85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 id="_x0000_s1036" type="#_x0000_t202" style="position:absolute;left:0;text-align:left;margin-left:365.75pt;margin-top:1.05pt;width:21.05pt;height:11.1pt;z-index:251661312;mso-wrap-distance-left:9.05pt;mso-wrap-distance-right:9.05pt;mso-position-horizontal-relative:margin" strokeweight=".5pt">
                  <v:fill color2="black"/>
                  <v:textbox style="mso-next-textbox:#_x0000_s1036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8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5D4C85" w:rsidRPr="004D209F">
              <w:rPr>
                <w:rFonts w:ascii="Arial" w:hAnsi="Arial" w:cs="Arial"/>
                <w:sz w:val="18"/>
                <w:szCs w:val="18"/>
              </w:rPr>
              <w:t xml:space="preserve">Βεβαίωση ανεργίας </w:t>
            </w:r>
          </w:p>
          <w:p w:rsidR="006702FE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7" type="#_x0000_t202" style="position:absolute;left:0;text-align:left;margin-left:365.75pt;margin-top:7.8pt;width:21.05pt;height:16.5pt;z-index:251672576;mso-wrap-distance-left:9.05pt;mso-wrap-distance-right:9.05pt;mso-position-horizontal-relative:margin" strokeweight=".5pt">
                  <v:fill color2="black"/>
                  <v:textbox style="mso-next-textbox:#_x0000_s1047" inset="7.45pt,3.85pt,7.45pt,3.85pt">
                    <w:txbxContent>
                      <w:p w:rsidR="00C93F92" w:rsidRDefault="00C93F92" w:rsidP="006702FE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9</w:t>
            </w:r>
            <w:r w:rsidR="006702FE" w:rsidRPr="004D209F">
              <w:rPr>
                <w:rFonts w:ascii="Arial" w:hAnsi="Arial" w:cs="Arial"/>
                <w:sz w:val="18"/>
                <w:szCs w:val="18"/>
              </w:rPr>
              <w:t>) Φωτοαντίγραφο βεβαίωσης αναπηρίας μαθητή</w:t>
            </w:r>
            <w:r w:rsidR="00EE593A" w:rsidRPr="004D209F">
              <w:rPr>
                <w:rFonts w:ascii="Arial" w:hAnsi="Arial" w:cs="Arial"/>
                <w:sz w:val="18"/>
                <w:szCs w:val="18"/>
              </w:rPr>
              <w:t>/τριας</w:t>
            </w:r>
          </w:p>
          <w:p w:rsidR="006702FE" w:rsidRPr="004D209F" w:rsidRDefault="006702F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ή γονέα </w:t>
            </w:r>
            <w:r w:rsidR="00EE593A" w:rsidRPr="004D209F">
              <w:rPr>
                <w:rFonts w:ascii="Arial" w:hAnsi="Arial" w:cs="Arial"/>
                <w:sz w:val="18"/>
                <w:szCs w:val="18"/>
              </w:rPr>
              <w:t>ή αδελφού/ αδελφής μαθητή/τριας</w:t>
            </w:r>
            <w:r w:rsidRPr="004D209F">
              <w:rPr>
                <w:rFonts w:ascii="Arial" w:hAnsi="Arial" w:cs="Arial"/>
                <w:sz w:val="18"/>
                <w:szCs w:val="18"/>
              </w:rPr>
              <w:t>( αν υπάρχει).</w:t>
            </w:r>
          </w:p>
          <w:p w:rsidR="006702FE" w:rsidRPr="004D209F" w:rsidRDefault="00EC645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45E">
              <w:rPr>
                <w:rFonts w:ascii="Arial" w:hAnsi="Arial" w:cs="Arial"/>
                <w:noProof/>
                <w:lang w:eastAsia="el-GR"/>
              </w:rPr>
              <w:pict>
                <v:shape id="_x0000_s1077" type="#_x0000_t202" style="position:absolute;left:0;text-align:left;margin-left:365.75pt;margin-top:7.3pt;width:21.05pt;height:16.5pt;z-index:251695104;mso-wrap-distance-left:9.05pt;mso-wrap-distance-right:9.05pt;mso-position-horizontal-relative:margin" strokeweight=".5pt">
                  <v:fill color2="black"/>
                  <v:textbox style="mso-next-textbox:#_x0000_s1077" inset="7.45pt,3.85pt,7.45pt,3.85pt">
                    <w:txbxContent>
                      <w:p w:rsidR="00C93F92" w:rsidRDefault="00C93F92" w:rsidP="008F50F5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10</w:t>
            </w:r>
            <w:r w:rsidR="006702FE" w:rsidRPr="004D209F">
              <w:rPr>
                <w:rFonts w:ascii="Arial" w:hAnsi="Arial" w:cs="Arial"/>
                <w:sz w:val="18"/>
                <w:szCs w:val="18"/>
              </w:rPr>
              <w:t>) Φωτοαντίγραφο από την πρώτη σελίδα βιβλιαρίου</w:t>
            </w:r>
          </w:p>
          <w:p w:rsidR="006702FE" w:rsidRPr="004D209F" w:rsidRDefault="006702F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απορίας (αν υπάρχει).</w:t>
            </w:r>
          </w:p>
          <w:p w:rsidR="006702FE" w:rsidRPr="004D209F" w:rsidRDefault="006702FE" w:rsidP="006702FE">
            <w:pPr>
              <w:spacing w:line="360" w:lineRule="auto"/>
              <w:ind w:right="124"/>
              <w:rPr>
                <w:rFonts w:ascii="Arial" w:hAnsi="Arial" w:cs="Arial"/>
              </w:rPr>
            </w:pPr>
          </w:p>
          <w:p w:rsidR="0053321A" w:rsidRPr="004D209F" w:rsidRDefault="0053321A" w:rsidP="00F85A5A">
            <w:pPr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Με ατομική μου ευθύνη και γνωρίζοντας τις κυρώσεις, που προβλέπονται από της διατάξεις της παρ. 6 του άρθρου 22 του ν. 1599/1986, δηλώνω ότι τα στοιχεία της αίτη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>σής μου είναι ακριβή  και αληθή, αιτούμαι να γίνει δεκτή η αίτηση εγγραφής του παιδιού μου</w:t>
            </w:r>
            <w:r w:rsidR="002B04C2">
              <w:rPr>
                <w:rFonts w:ascii="Arial" w:hAnsi="Arial" w:cs="Arial"/>
                <w:sz w:val="20"/>
                <w:szCs w:val="20"/>
              </w:rPr>
              <w:t xml:space="preserve"> στο Κοινωνικό Φροντιστήριο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>,  αποδέχομαι τον Εσωτερικό Κανονισμό Λειτουργίας που μου επιδόθηκε και εγγυώμαι για λογαριασμό του ανήλικου τέκνου μου την τήρησ</w:t>
            </w:r>
            <w:r w:rsidR="00453F97" w:rsidRPr="004D209F">
              <w:rPr>
                <w:rFonts w:ascii="Arial" w:hAnsi="Arial" w:cs="Arial"/>
                <w:sz w:val="20"/>
                <w:szCs w:val="20"/>
              </w:rPr>
              <w:t>η του Κανονισμού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 xml:space="preserve"> κατά τη διάρκεια της συνεργασίας μας με το ΚΦΑΔ.</w:t>
            </w:r>
          </w:p>
          <w:p w:rsidR="002206D7" w:rsidRPr="004D209F" w:rsidRDefault="002206D7" w:rsidP="00F85A5A">
            <w:pPr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 xml:space="preserve">Επίσης, παρέχω τη συγκατάθεσή μου </w:t>
            </w:r>
            <w:r w:rsidR="00CE78C7" w:rsidRPr="004D209F">
              <w:rPr>
                <w:rFonts w:ascii="Arial" w:hAnsi="Arial" w:cs="Arial"/>
                <w:sz w:val="20"/>
                <w:szCs w:val="20"/>
              </w:rPr>
              <w:t xml:space="preserve">ειδικώς και ελευθέρως για την εκ μέρους του Κοινωνικού Φροντιστηρίου </w:t>
            </w:r>
            <w:r w:rsidR="00102B57">
              <w:rPr>
                <w:rFonts w:ascii="Arial" w:hAnsi="Arial" w:cs="Arial"/>
                <w:sz w:val="20"/>
                <w:szCs w:val="20"/>
              </w:rPr>
              <w:t xml:space="preserve">Δήμου Αγίου Δημητρίου ( ΚΦΑΔ) </w:t>
            </w:r>
            <w:r w:rsidR="00CE78C7" w:rsidRPr="004D209F">
              <w:rPr>
                <w:rFonts w:ascii="Arial" w:hAnsi="Arial" w:cs="Arial"/>
                <w:sz w:val="20"/>
                <w:szCs w:val="20"/>
              </w:rPr>
              <w:t>συλλογή, τήρηση σε (ηλεκτρονικό ή μη) αρχείο και επεξεργασία των προσωπικών μου δεδομένων, τα οποία δηλώνονται στην παρούσα αίτηση εγγραφής</w:t>
            </w:r>
            <w:r w:rsidR="005D03DB" w:rsidRPr="004D209F">
              <w:rPr>
                <w:rFonts w:ascii="Arial" w:hAnsi="Arial" w:cs="Arial"/>
                <w:sz w:val="20"/>
                <w:szCs w:val="20"/>
              </w:rPr>
              <w:t xml:space="preserve">, αποκλειστικά για τους σκοπούς συμμετοχής εμού και του τέκνου μου στο ΚΦΑΔ, των οποίων προσωπικών δεδομένων αποδέκτης θα είναι και θα τα επεξεργάζεται το ΚΦΑΔ. </w:t>
            </w:r>
            <w:r w:rsidR="003D6079" w:rsidRPr="004D209F">
              <w:rPr>
                <w:rFonts w:ascii="Arial" w:hAnsi="Arial" w:cs="Arial"/>
                <w:sz w:val="20"/>
                <w:szCs w:val="20"/>
              </w:rPr>
              <w:t xml:space="preserve">Το ΚΦΑΔ δεσμεύεται για την τήρηση εχεμύθειας και απορρήτου των παραπάνω δεδομένων, των οποίων η επεξεργασία θα διεξάγεται </w:t>
            </w:r>
            <w:r w:rsidR="00C93F92" w:rsidRPr="004D209F">
              <w:rPr>
                <w:rFonts w:ascii="Arial" w:hAnsi="Arial" w:cs="Arial"/>
                <w:sz w:val="20"/>
                <w:szCs w:val="20"/>
              </w:rPr>
              <w:t xml:space="preserve">αποκλειστικά και μόνο κατ’ εντολή του ΚΦΑΔ, από πρόσωπα που πληρούν τα εχέγγυα και τις προϋποθέσεις για να διασφαλίζουν την τήρηση του απορρήτου και τα οποία τελούν υπό τον έλεγχο </w:t>
            </w:r>
            <w:r w:rsidR="00E4070E" w:rsidRPr="004D209F">
              <w:rPr>
                <w:rFonts w:ascii="Arial" w:hAnsi="Arial" w:cs="Arial"/>
                <w:sz w:val="20"/>
                <w:szCs w:val="20"/>
              </w:rPr>
              <w:t>του ΚΦΑΔ.</w:t>
            </w:r>
            <w:r w:rsidR="00C93F92" w:rsidRPr="004D209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702FE" w:rsidRPr="004D209F" w:rsidRDefault="006702FE" w:rsidP="006702FE">
            <w:pPr>
              <w:ind w:right="124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5D4C85" w:rsidRPr="004D209F" w:rsidRDefault="005D4C85" w:rsidP="00D32F8A">
            <w:pPr>
              <w:spacing w:line="360" w:lineRule="auto"/>
              <w:ind w:right="124"/>
              <w:rPr>
                <w:rFonts w:ascii="Arial" w:hAnsi="Arial" w:cs="Arial"/>
                <w:u w:val="single"/>
              </w:rPr>
            </w:pPr>
          </w:p>
          <w:p w:rsidR="0053321A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Άγιος Δημήτριος,…./…../…….</w:t>
            </w:r>
          </w:p>
          <w:p w:rsidR="008F50F5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8F50F5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Ο/Η Δηλ………</w:t>
            </w: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(υπογραφή)</w:t>
            </w:r>
          </w:p>
          <w:p w:rsidR="0053321A" w:rsidRPr="004D209F" w:rsidRDefault="0053321A" w:rsidP="0053321A">
            <w:pPr>
              <w:pStyle w:val="aa"/>
              <w:ind w:left="0"/>
              <w:jc w:val="right"/>
              <w:rPr>
                <w:sz w:val="22"/>
                <w:szCs w:val="22"/>
              </w:rPr>
            </w:pPr>
          </w:p>
          <w:p w:rsidR="0053321A" w:rsidRPr="004D209F" w:rsidRDefault="0053321A" w:rsidP="0053321A">
            <w:pPr>
              <w:pStyle w:val="aa"/>
              <w:ind w:left="0" w:right="484"/>
              <w:jc w:val="center"/>
              <w:rPr>
                <w:sz w:val="22"/>
                <w:szCs w:val="22"/>
              </w:rPr>
            </w:pPr>
          </w:p>
          <w:p w:rsidR="005D4C85" w:rsidRPr="004D209F" w:rsidRDefault="005D4C85" w:rsidP="00D32F8A">
            <w:pPr>
              <w:spacing w:line="360" w:lineRule="auto"/>
              <w:ind w:right="124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:rsidR="00D32F8A" w:rsidRPr="004D209F" w:rsidRDefault="00D32F8A" w:rsidP="00D32F8A">
            <w:pPr>
              <w:ind w:right="124"/>
              <w:rPr>
                <w:rFonts w:ascii="Arial" w:hAnsi="Arial" w:cs="Arial"/>
                <w:u w:val="single"/>
              </w:rPr>
            </w:pPr>
          </w:p>
          <w:p w:rsidR="00D32F8A" w:rsidRPr="004D209F" w:rsidRDefault="00D32F8A" w:rsidP="00D32F8A">
            <w:pPr>
              <w:tabs>
                <w:tab w:val="left" w:pos="7305"/>
              </w:tabs>
              <w:spacing w:line="360" w:lineRule="auto"/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32F8A">
            <w:pPr>
              <w:tabs>
                <w:tab w:val="left" w:pos="7305"/>
              </w:tabs>
              <w:spacing w:line="276" w:lineRule="auto"/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F156A">
            <w:pPr>
              <w:tabs>
                <w:tab w:val="left" w:pos="7305"/>
              </w:tabs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F156A">
            <w:pPr>
              <w:tabs>
                <w:tab w:val="left" w:pos="7305"/>
              </w:tabs>
              <w:ind w:right="124"/>
              <w:rPr>
                <w:rFonts w:ascii="Arial" w:hAnsi="Arial" w:cs="Arial"/>
                <w:u w:val="single"/>
              </w:rPr>
            </w:pPr>
          </w:p>
          <w:p w:rsidR="006D54B8" w:rsidRPr="004D209F" w:rsidRDefault="006D54B8">
            <w:pPr>
              <w:ind w:right="124"/>
              <w:rPr>
                <w:rFonts w:ascii="Arial" w:hAnsi="Arial" w:cs="Arial"/>
                <w:u w:val="single"/>
              </w:rPr>
            </w:pPr>
          </w:p>
          <w:p w:rsidR="005730D4" w:rsidRPr="004D209F" w:rsidRDefault="005730D4">
            <w:pPr>
              <w:ind w:right="124"/>
              <w:rPr>
                <w:rFonts w:ascii="Arial" w:hAnsi="Arial" w:cs="Arial"/>
              </w:rPr>
            </w:pPr>
          </w:p>
          <w:p w:rsidR="00E252E8" w:rsidRPr="004D209F" w:rsidRDefault="00E252E8" w:rsidP="006D54B8">
            <w:pPr>
              <w:ind w:right="124"/>
              <w:rPr>
                <w:rFonts w:ascii="Arial" w:hAnsi="Arial" w:cs="Arial"/>
              </w:rPr>
            </w:pPr>
          </w:p>
        </w:tc>
        <w:tc>
          <w:tcPr>
            <w:tcW w:w="188" w:type="dxa"/>
            <w:shd w:val="clear" w:color="auto" w:fill="auto"/>
          </w:tcPr>
          <w:p w:rsidR="00E252E8" w:rsidRPr="004D209F" w:rsidRDefault="00E252E8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</w:tbl>
    <w:p w:rsidR="00E252E8" w:rsidRPr="004D209F" w:rsidRDefault="00E252E8" w:rsidP="004D209F">
      <w:pPr>
        <w:pStyle w:val="aa"/>
        <w:ind w:left="0" w:right="484"/>
      </w:pPr>
    </w:p>
    <w:sectPr w:rsidR="00E252E8" w:rsidRPr="004D209F" w:rsidSect="00EE18A7">
      <w:headerReference w:type="default" r:id="rId7"/>
      <w:footerReference w:type="default" r:id="rId8"/>
      <w:pgSz w:w="11906" w:h="16838"/>
      <w:pgMar w:top="765" w:right="720" w:bottom="776" w:left="720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50F" w:rsidRDefault="0069550F">
      <w:r>
        <w:separator/>
      </w:r>
    </w:p>
  </w:endnote>
  <w:endnote w:type="continuationSeparator" w:id="0">
    <w:p w:rsidR="0069550F" w:rsidRDefault="00695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2414"/>
      <w:docPartObj>
        <w:docPartGallery w:val="Page Numbers (Bottom of Page)"/>
        <w:docPartUnique/>
      </w:docPartObj>
    </w:sdtPr>
    <w:sdtContent>
      <w:p w:rsidR="00C93F92" w:rsidRDefault="00EC645E">
        <w:pPr>
          <w:pStyle w:val="a9"/>
          <w:jc w:val="center"/>
        </w:pPr>
        <w:fldSimple w:instr=" PAGE   \* MERGEFORMAT ">
          <w:r w:rsidR="0069550F">
            <w:rPr>
              <w:noProof/>
            </w:rPr>
            <w:t>1</w:t>
          </w:r>
        </w:fldSimple>
      </w:p>
    </w:sdtContent>
  </w:sdt>
  <w:p w:rsidR="00C93F92" w:rsidRDefault="00C93F9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50F" w:rsidRDefault="0069550F">
      <w:r>
        <w:separator/>
      </w:r>
    </w:p>
  </w:footnote>
  <w:footnote w:type="continuationSeparator" w:id="0">
    <w:p w:rsidR="0069550F" w:rsidRDefault="006955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92" w:rsidRDefault="00C93F92">
    <w:pPr>
      <w:pStyle w:val="a8"/>
      <w:tabs>
        <w:tab w:val="clear" w:pos="4153"/>
        <w:tab w:val="clear" w:pos="8306"/>
        <w:tab w:val="left" w:pos="4755"/>
      </w:tabs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C298E37A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/>
      </w:rPr>
    </w:lvl>
  </w:abstractNum>
  <w:abstractNum w:abstractNumId="2">
    <w:nsid w:val="43491986"/>
    <w:multiLevelType w:val="hybridMultilevel"/>
    <w:tmpl w:val="A84E360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056BB"/>
    <w:multiLevelType w:val="hybridMultilevel"/>
    <w:tmpl w:val="FC0615D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attachedTemplate r:id="rId1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3304B"/>
    <w:rsid w:val="00016FA7"/>
    <w:rsid w:val="000B4208"/>
    <w:rsid w:val="000F35CF"/>
    <w:rsid w:val="00102B57"/>
    <w:rsid w:val="00167DB1"/>
    <w:rsid w:val="00175592"/>
    <w:rsid w:val="001A7158"/>
    <w:rsid w:val="001D166E"/>
    <w:rsid w:val="001D49F5"/>
    <w:rsid w:val="001E18CE"/>
    <w:rsid w:val="001F108C"/>
    <w:rsid w:val="00210FE0"/>
    <w:rsid w:val="002206D7"/>
    <w:rsid w:val="00244EA8"/>
    <w:rsid w:val="00247475"/>
    <w:rsid w:val="00254EE6"/>
    <w:rsid w:val="00263AE4"/>
    <w:rsid w:val="00272FFF"/>
    <w:rsid w:val="00273822"/>
    <w:rsid w:val="00274DDB"/>
    <w:rsid w:val="002B04C2"/>
    <w:rsid w:val="002E3A92"/>
    <w:rsid w:val="00306FCB"/>
    <w:rsid w:val="00333EFD"/>
    <w:rsid w:val="00387847"/>
    <w:rsid w:val="003D6079"/>
    <w:rsid w:val="003E0AB4"/>
    <w:rsid w:val="003E3BFA"/>
    <w:rsid w:val="003E5C96"/>
    <w:rsid w:val="004009F5"/>
    <w:rsid w:val="00404DF7"/>
    <w:rsid w:val="00437C3A"/>
    <w:rsid w:val="00453F97"/>
    <w:rsid w:val="00496DBC"/>
    <w:rsid w:val="004C14CE"/>
    <w:rsid w:val="004C1F51"/>
    <w:rsid w:val="004C7176"/>
    <w:rsid w:val="004D209F"/>
    <w:rsid w:val="0053321A"/>
    <w:rsid w:val="00544B37"/>
    <w:rsid w:val="00570B09"/>
    <w:rsid w:val="005730D4"/>
    <w:rsid w:val="005805BA"/>
    <w:rsid w:val="005C0388"/>
    <w:rsid w:val="005D03DB"/>
    <w:rsid w:val="005D14A5"/>
    <w:rsid w:val="005D4C85"/>
    <w:rsid w:val="005E098A"/>
    <w:rsid w:val="006226B9"/>
    <w:rsid w:val="0063304B"/>
    <w:rsid w:val="0066467F"/>
    <w:rsid w:val="006702FE"/>
    <w:rsid w:val="00691FE5"/>
    <w:rsid w:val="0069550F"/>
    <w:rsid w:val="006D54B8"/>
    <w:rsid w:val="00736256"/>
    <w:rsid w:val="00746CD2"/>
    <w:rsid w:val="00790A5A"/>
    <w:rsid w:val="007B3494"/>
    <w:rsid w:val="007D798B"/>
    <w:rsid w:val="007E74E8"/>
    <w:rsid w:val="007F4D1E"/>
    <w:rsid w:val="008237DA"/>
    <w:rsid w:val="008758C0"/>
    <w:rsid w:val="008D17CF"/>
    <w:rsid w:val="008F50F5"/>
    <w:rsid w:val="00921556"/>
    <w:rsid w:val="00A0402F"/>
    <w:rsid w:val="00A07B32"/>
    <w:rsid w:val="00A112B8"/>
    <w:rsid w:val="00A13DA8"/>
    <w:rsid w:val="00A45137"/>
    <w:rsid w:val="00A468CE"/>
    <w:rsid w:val="00AC75A1"/>
    <w:rsid w:val="00AE5CFD"/>
    <w:rsid w:val="00B70421"/>
    <w:rsid w:val="00BC5048"/>
    <w:rsid w:val="00BC65B9"/>
    <w:rsid w:val="00BE08AB"/>
    <w:rsid w:val="00C5136B"/>
    <w:rsid w:val="00C51FCD"/>
    <w:rsid w:val="00C862D3"/>
    <w:rsid w:val="00C93F92"/>
    <w:rsid w:val="00CD6165"/>
    <w:rsid w:val="00CE6641"/>
    <w:rsid w:val="00CE78C7"/>
    <w:rsid w:val="00CF3639"/>
    <w:rsid w:val="00D1757F"/>
    <w:rsid w:val="00D32F8A"/>
    <w:rsid w:val="00D45543"/>
    <w:rsid w:val="00DC22B5"/>
    <w:rsid w:val="00DF156A"/>
    <w:rsid w:val="00E1618B"/>
    <w:rsid w:val="00E252E8"/>
    <w:rsid w:val="00E4070E"/>
    <w:rsid w:val="00E53578"/>
    <w:rsid w:val="00E931D2"/>
    <w:rsid w:val="00E96DDD"/>
    <w:rsid w:val="00EB56C8"/>
    <w:rsid w:val="00EC645E"/>
    <w:rsid w:val="00EE18A7"/>
    <w:rsid w:val="00EE593A"/>
    <w:rsid w:val="00F83B00"/>
    <w:rsid w:val="00F85A5A"/>
    <w:rsid w:val="00F93363"/>
    <w:rsid w:val="00FA3598"/>
    <w:rsid w:val="00FE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56"/>
        <o:r id="V:Rule4" type="connector" idref="#_x0000_s1059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A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E18A7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E18A7"/>
    <w:pPr>
      <w:keepNext/>
      <w:numPr>
        <w:ilvl w:val="1"/>
        <w:numId w:val="1"/>
      </w:numPr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EE18A7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EE18A7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basedOn w:val="a"/>
    <w:next w:val="a"/>
    <w:qFormat/>
    <w:rsid w:val="00EE18A7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EE18A7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EE18A7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EE18A7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EE18A7"/>
    <w:pPr>
      <w:keepNext/>
      <w:numPr>
        <w:ilvl w:val="8"/>
        <w:numId w:val="1"/>
      </w:numPr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E18A7"/>
  </w:style>
  <w:style w:type="character" w:customStyle="1" w:styleId="WW-Absatz-Standardschriftart">
    <w:name w:val="WW-Absatz-Standardschriftart"/>
    <w:rsid w:val="00EE18A7"/>
  </w:style>
  <w:style w:type="character" w:customStyle="1" w:styleId="WW8Num4z0">
    <w:name w:val="WW8Num4z0"/>
    <w:rsid w:val="00EE18A7"/>
    <w:rPr>
      <w:rFonts w:ascii="Symbol" w:eastAsia="Times New Roman" w:hAnsi="Symbol" w:cs="Times New Roman"/>
    </w:rPr>
  </w:style>
  <w:style w:type="character" w:customStyle="1" w:styleId="WW8Num4z1">
    <w:name w:val="WW8Num4z1"/>
    <w:rsid w:val="00EE18A7"/>
    <w:rPr>
      <w:rFonts w:ascii="Courier New" w:hAnsi="Courier New"/>
    </w:rPr>
  </w:style>
  <w:style w:type="character" w:customStyle="1" w:styleId="WW8Num4z2">
    <w:name w:val="WW8Num4z2"/>
    <w:rsid w:val="00EE18A7"/>
    <w:rPr>
      <w:rFonts w:ascii="Wingdings" w:hAnsi="Wingdings"/>
    </w:rPr>
  </w:style>
  <w:style w:type="character" w:customStyle="1" w:styleId="WW8Num4z3">
    <w:name w:val="WW8Num4z3"/>
    <w:rsid w:val="00EE18A7"/>
    <w:rPr>
      <w:rFonts w:ascii="Symbol" w:hAnsi="Symbol"/>
    </w:rPr>
  </w:style>
  <w:style w:type="character" w:customStyle="1" w:styleId="WW8Num5z0">
    <w:name w:val="WW8Num5z0"/>
    <w:rsid w:val="00EE18A7"/>
    <w:rPr>
      <w:rFonts w:ascii="Symbol" w:eastAsia="Times New Roman" w:hAnsi="Symbol" w:cs="Arial"/>
    </w:rPr>
  </w:style>
  <w:style w:type="character" w:customStyle="1" w:styleId="WW8Num5z1">
    <w:name w:val="WW8Num5z1"/>
    <w:rsid w:val="00EE18A7"/>
    <w:rPr>
      <w:rFonts w:ascii="Courier New" w:hAnsi="Courier New" w:cs="Courier New"/>
    </w:rPr>
  </w:style>
  <w:style w:type="character" w:customStyle="1" w:styleId="WW8Num5z2">
    <w:name w:val="WW8Num5z2"/>
    <w:rsid w:val="00EE18A7"/>
    <w:rPr>
      <w:rFonts w:ascii="Wingdings" w:hAnsi="Wingdings"/>
    </w:rPr>
  </w:style>
  <w:style w:type="character" w:customStyle="1" w:styleId="WW8Num5z3">
    <w:name w:val="WW8Num5z3"/>
    <w:rsid w:val="00EE18A7"/>
    <w:rPr>
      <w:rFonts w:ascii="Symbol" w:hAnsi="Symbol"/>
    </w:rPr>
  </w:style>
  <w:style w:type="character" w:customStyle="1" w:styleId="WW8Num8z0">
    <w:name w:val="WW8Num8z0"/>
    <w:rsid w:val="00EE18A7"/>
    <w:rPr>
      <w:rFonts w:cs="Arial"/>
      <w:sz w:val="22"/>
    </w:rPr>
  </w:style>
  <w:style w:type="character" w:customStyle="1" w:styleId="WW8Num10z0">
    <w:name w:val="WW8Num10z0"/>
    <w:rsid w:val="00EE18A7"/>
    <w:rPr>
      <w:rFonts w:cs="Times New Roman"/>
    </w:rPr>
  </w:style>
  <w:style w:type="character" w:customStyle="1" w:styleId="WW8Num11z0">
    <w:name w:val="WW8Num11z0"/>
    <w:rsid w:val="00EE18A7"/>
    <w:rPr>
      <w:b/>
    </w:rPr>
  </w:style>
  <w:style w:type="character" w:customStyle="1" w:styleId="WW8Num12z0">
    <w:name w:val="WW8Num12z0"/>
    <w:rsid w:val="00EE18A7"/>
    <w:rPr>
      <w:b/>
    </w:rPr>
  </w:style>
  <w:style w:type="character" w:customStyle="1" w:styleId="10">
    <w:name w:val="Προεπιλεγμένη γραμματοσειρά1"/>
    <w:rsid w:val="00EE18A7"/>
  </w:style>
  <w:style w:type="character" w:customStyle="1" w:styleId="Char">
    <w:name w:val="Κείμενο πλαισίου Char"/>
    <w:rsid w:val="00EE18A7"/>
    <w:rPr>
      <w:rFonts w:ascii="Tahoma" w:hAnsi="Tahoma" w:cs="Tahoma"/>
      <w:sz w:val="16"/>
      <w:szCs w:val="16"/>
    </w:rPr>
  </w:style>
  <w:style w:type="character" w:styleId="a3">
    <w:name w:val="Strong"/>
    <w:qFormat/>
    <w:rsid w:val="00EE18A7"/>
    <w:rPr>
      <w:b/>
      <w:bCs/>
    </w:rPr>
  </w:style>
  <w:style w:type="paragraph" w:customStyle="1" w:styleId="a4">
    <w:name w:val="Επικεφαλίδα"/>
    <w:basedOn w:val="a"/>
    <w:next w:val="a5"/>
    <w:rsid w:val="00EE18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EE18A7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EE18A7"/>
    <w:rPr>
      <w:rFonts w:cs="Mangal"/>
    </w:rPr>
  </w:style>
  <w:style w:type="paragraph" w:customStyle="1" w:styleId="11">
    <w:name w:val="Λεζάντα1"/>
    <w:basedOn w:val="a"/>
    <w:rsid w:val="00EE18A7"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rsid w:val="00EE18A7"/>
    <w:pPr>
      <w:suppressLineNumbers/>
    </w:pPr>
    <w:rPr>
      <w:rFonts w:cs="Mangal"/>
    </w:rPr>
  </w:style>
  <w:style w:type="paragraph" w:styleId="a8">
    <w:name w:val="header"/>
    <w:basedOn w:val="a"/>
    <w:rsid w:val="00EE18A7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Char0"/>
    <w:uiPriority w:val="99"/>
    <w:rsid w:val="00EE18A7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EE18A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EE18A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a">
    <w:name w:val="Body Text Indent"/>
    <w:basedOn w:val="a"/>
    <w:rsid w:val="00EE18A7"/>
    <w:pPr>
      <w:ind w:left="-180"/>
    </w:pPr>
    <w:rPr>
      <w:rFonts w:ascii="Arial" w:hAnsi="Arial" w:cs="Arial"/>
      <w:sz w:val="20"/>
    </w:rPr>
  </w:style>
  <w:style w:type="paragraph" w:styleId="ab">
    <w:name w:val="Balloon Text"/>
    <w:basedOn w:val="a"/>
    <w:rsid w:val="00EE18A7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rsid w:val="00EE18A7"/>
    <w:pPr>
      <w:ind w:left="720"/>
    </w:pPr>
  </w:style>
  <w:style w:type="paragraph" w:customStyle="1" w:styleId="ad">
    <w:name w:val="Περιεχόμενα πίνακα"/>
    <w:basedOn w:val="a"/>
    <w:rsid w:val="00EE18A7"/>
    <w:pPr>
      <w:suppressLineNumbers/>
    </w:pPr>
  </w:style>
  <w:style w:type="paragraph" w:customStyle="1" w:styleId="ae">
    <w:name w:val="Επικεφαλίδα πίνακα"/>
    <w:basedOn w:val="ad"/>
    <w:rsid w:val="00EE18A7"/>
    <w:pPr>
      <w:jc w:val="center"/>
    </w:pPr>
    <w:rPr>
      <w:b/>
      <w:bCs/>
    </w:rPr>
  </w:style>
  <w:style w:type="paragraph" w:customStyle="1" w:styleId="af">
    <w:name w:val="Περιεχόμενα πλαισίου"/>
    <w:basedOn w:val="a5"/>
    <w:rsid w:val="00EE18A7"/>
  </w:style>
  <w:style w:type="character" w:customStyle="1" w:styleId="Char0">
    <w:name w:val="Υποσέλιδο Char"/>
    <w:basedOn w:val="a0"/>
    <w:link w:val="a9"/>
    <w:uiPriority w:val="99"/>
    <w:rsid w:val="005805BA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2</Pages>
  <Words>667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ds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dimarx11</cp:lastModifiedBy>
  <cp:revision>2</cp:revision>
  <cp:lastPrinted>2018-08-29T14:45:00Z</cp:lastPrinted>
  <dcterms:created xsi:type="dcterms:W3CDTF">2019-08-29T12:00:00Z</dcterms:created>
  <dcterms:modified xsi:type="dcterms:W3CDTF">2019-08-29T12:00:00Z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/>
  </property>
</Properties>
</file>